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ECFF75" w14:textId="77777777" w:rsidR="001626E5" w:rsidRPr="00144239" w:rsidRDefault="001626E5" w:rsidP="001626E5">
      <w:pPr>
        <w:spacing w:after="0" w:line="240" w:lineRule="auto"/>
        <w:jc w:val="center"/>
        <w:rPr>
          <w:b/>
          <w:color w:val="0070C0"/>
          <w:sz w:val="28"/>
        </w:rPr>
      </w:pPr>
      <w:r>
        <w:rPr>
          <w:b/>
          <w:color w:val="0070C0"/>
          <w:sz w:val="28"/>
        </w:rPr>
        <w:t>T</w:t>
      </w:r>
      <w:r w:rsidRPr="00144239">
        <w:rPr>
          <w:b/>
          <w:color w:val="0070C0"/>
          <w:sz w:val="28"/>
        </w:rPr>
        <w:t>emplate Instructions:</w:t>
      </w:r>
    </w:p>
    <w:p w14:paraId="1F10CCD9" w14:textId="77777777" w:rsidR="001626E5" w:rsidRPr="00144239" w:rsidRDefault="001626E5" w:rsidP="001626E5">
      <w:pPr>
        <w:spacing w:after="0" w:line="240" w:lineRule="auto"/>
        <w:jc w:val="center"/>
        <w:rPr>
          <w:color w:val="0070C0"/>
          <w:sz w:val="28"/>
        </w:rPr>
      </w:pPr>
      <w:r w:rsidRPr="00144239">
        <w:rPr>
          <w:color w:val="FF0000"/>
          <w:sz w:val="28"/>
        </w:rPr>
        <w:t>RED</w:t>
      </w:r>
      <w:r w:rsidRPr="00144239">
        <w:rPr>
          <w:color w:val="0070C0"/>
          <w:sz w:val="28"/>
        </w:rPr>
        <w:t xml:space="preserve"> Font – modify to your own information</w:t>
      </w:r>
    </w:p>
    <w:p w14:paraId="628F7427" w14:textId="77777777" w:rsidR="001626E5" w:rsidRPr="00144239" w:rsidRDefault="001626E5" w:rsidP="001626E5">
      <w:pPr>
        <w:spacing w:after="0" w:line="240" w:lineRule="auto"/>
        <w:jc w:val="center"/>
        <w:rPr>
          <w:color w:val="0070C0"/>
          <w:sz w:val="28"/>
        </w:rPr>
      </w:pPr>
      <w:r w:rsidRPr="00144239">
        <w:rPr>
          <w:color w:val="0070C0"/>
          <w:sz w:val="28"/>
        </w:rPr>
        <w:t>BLUE Font – instructions to delete after reading</w:t>
      </w:r>
    </w:p>
    <w:p w14:paraId="3467E0E9" w14:textId="77777777" w:rsidR="001626E5" w:rsidRPr="00144239" w:rsidRDefault="001626E5" w:rsidP="001626E5">
      <w:pPr>
        <w:spacing w:after="0" w:line="240" w:lineRule="auto"/>
        <w:jc w:val="center"/>
        <w:rPr>
          <w:color w:val="0070C0"/>
          <w:sz w:val="28"/>
        </w:rPr>
      </w:pPr>
      <w:r w:rsidRPr="00144239">
        <w:rPr>
          <w:sz w:val="28"/>
        </w:rPr>
        <w:t>BLACK</w:t>
      </w:r>
      <w:r w:rsidRPr="00144239">
        <w:rPr>
          <w:color w:val="0070C0"/>
          <w:sz w:val="28"/>
        </w:rPr>
        <w:t xml:space="preserve"> Font – do not alter</w:t>
      </w:r>
    </w:p>
    <w:p w14:paraId="102C199F" w14:textId="77777777" w:rsidR="001626E5" w:rsidRPr="00144239" w:rsidRDefault="001626E5" w:rsidP="001626E5">
      <w:pPr>
        <w:spacing w:after="0" w:line="480" w:lineRule="auto"/>
        <w:jc w:val="center"/>
      </w:pPr>
    </w:p>
    <w:p w14:paraId="06DFAD7A" w14:textId="77777777" w:rsidR="001626E5" w:rsidRPr="00144239" w:rsidRDefault="001626E5" w:rsidP="001626E5">
      <w:pPr>
        <w:widowControl w:val="0"/>
        <w:tabs>
          <w:tab w:val="left" w:pos="10530"/>
        </w:tabs>
        <w:autoSpaceDE w:val="0"/>
        <w:autoSpaceDN w:val="0"/>
        <w:spacing w:after="0" w:line="480" w:lineRule="auto"/>
        <w:ind w:left="720" w:right="1020"/>
        <w:jc w:val="center"/>
        <w:rPr>
          <w:rFonts w:eastAsia="Times New Roman"/>
          <w:b/>
          <w:bCs/>
          <w:color w:val="FF0000"/>
        </w:rPr>
      </w:pPr>
      <w:r w:rsidRPr="00144239">
        <w:rPr>
          <w:rFonts w:eastAsia="Times New Roman"/>
          <w:b/>
          <w:bCs/>
          <w:color w:val="FF0000"/>
        </w:rPr>
        <w:t>Provide a Descriptive* Title of the Paper in Bold Font</w:t>
      </w:r>
    </w:p>
    <w:p w14:paraId="4E0EC416" w14:textId="77777777" w:rsidR="001626E5" w:rsidRPr="00144239" w:rsidRDefault="001626E5" w:rsidP="001626E5">
      <w:pPr>
        <w:widowControl w:val="0"/>
        <w:tabs>
          <w:tab w:val="left" w:pos="10530"/>
        </w:tabs>
        <w:autoSpaceDE w:val="0"/>
        <w:autoSpaceDN w:val="0"/>
        <w:spacing w:after="0" w:line="480" w:lineRule="auto"/>
        <w:ind w:left="720" w:right="1020"/>
        <w:jc w:val="center"/>
        <w:rPr>
          <w:rFonts w:eastAsia="Times New Roman"/>
          <w:b/>
          <w:bCs/>
        </w:rPr>
      </w:pPr>
    </w:p>
    <w:p w14:paraId="2785649F" w14:textId="77777777" w:rsidR="001626E5" w:rsidRPr="00144239" w:rsidRDefault="001626E5" w:rsidP="001626E5">
      <w:pPr>
        <w:widowControl w:val="0"/>
        <w:tabs>
          <w:tab w:val="left" w:pos="10530"/>
        </w:tabs>
        <w:autoSpaceDE w:val="0"/>
        <w:autoSpaceDN w:val="0"/>
        <w:spacing w:after="0" w:line="480" w:lineRule="auto"/>
        <w:ind w:left="720" w:right="1020"/>
        <w:jc w:val="center"/>
        <w:rPr>
          <w:rFonts w:eastAsia="Times New Roman"/>
          <w:b/>
          <w:bCs/>
        </w:rPr>
      </w:pPr>
    </w:p>
    <w:p w14:paraId="4371FF6E" w14:textId="77777777" w:rsidR="001626E5" w:rsidRPr="00144239" w:rsidRDefault="001626E5" w:rsidP="001626E5">
      <w:pPr>
        <w:widowControl w:val="0"/>
        <w:autoSpaceDE w:val="0"/>
        <w:autoSpaceDN w:val="0"/>
        <w:spacing w:after="0" w:line="480" w:lineRule="auto"/>
        <w:ind w:right="30"/>
        <w:jc w:val="center"/>
        <w:rPr>
          <w:rFonts w:eastAsia="Times New Roman"/>
          <w:color w:val="FF0000"/>
        </w:rPr>
      </w:pPr>
      <w:r w:rsidRPr="00144239">
        <w:rPr>
          <w:rFonts w:eastAsia="Times New Roman"/>
          <w:color w:val="FF0000"/>
        </w:rPr>
        <w:t>Insert your Full Name</w:t>
      </w:r>
    </w:p>
    <w:p w14:paraId="0760E65F" w14:textId="77777777" w:rsidR="001626E5" w:rsidRPr="00144239" w:rsidRDefault="001626E5" w:rsidP="001626E5">
      <w:pPr>
        <w:widowControl w:val="0"/>
        <w:autoSpaceDE w:val="0"/>
        <w:autoSpaceDN w:val="0"/>
        <w:spacing w:after="0" w:line="480" w:lineRule="auto"/>
        <w:ind w:right="30"/>
        <w:jc w:val="center"/>
        <w:rPr>
          <w:rFonts w:eastAsia="Times New Roman"/>
          <w:color w:val="000000"/>
        </w:rPr>
      </w:pPr>
      <w:r w:rsidRPr="00144239">
        <w:rPr>
          <w:rFonts w:eastAsia="Times New Roman"/>
          <w:color w:val="000000"/>
          <w:bdr w:val="none" w:sz="0" w:space="0" w:color="auto" w:frame="1"/>
        </w:rPr>
        <w:t xml:space="preserve">Helms School of Government, </w:t>
      </w:r>
      <w:r w:rsidRPr="00144239">
        <w:rPr>
          <w:rFonts w:eastAsia="Times New Roman"/>
          <w:color w:val="000000"/>
        </w:rPr>
        <w:t>Liberty University</w:t>
      </w:r>
    </w:p>
    <w:p w14:paraId="2B7281F6" w14:textId="77777777" w:rsidR="001626E5" w:rsidRPr="00144239" w:rsidRDefault="001626E5" w:rsidP="001626E5">
      <w:pPr>
        <w:widowControl w:val="0"/>
        <w:autoSpaceDE w:val="0"/>
        <w:autoSpaceDN w:val="0"/>
        <w:spacing w:after="0" w:line="480" w:lineRule="auto"/>
        <w:ind w:right="30"/>
        <w:jc w:val="center"/>
        <w:rPr>
          <w:rFonts w:eastAsia="Times New Roman"/>
          <w:color w:val="000000"/>
        </w:rPr>
      </w:pPr>
      <w:r w:rsidRPr="00144239">
        <w:rPr>
          <w:rFonts w:eastAsia="Times New Roman"/>
          <w:color w:val="000000"/>
        </w:rPr>
        <w:t>GOVT-200: Constitutional Government &amp; Free Enterprise</w:t>
      </w:r>
    </w:p>
    <w:p w14:paraId="62F07DBA" w14:textId="77777777" w:rsidR="001626E5" w:rsidRPr="00144239" w:rsidRDefault="001626E5" w:rsidP="001626E5">
      <w:pPr>
        <w:widowControl w:val="0"/>
        <w:autoSpaceDE w:val="0"/>
        <w:autoSpaceDN w:val="0"/>
        <w:spacing w:after="0" w:line="480" w:lineRule="auto"/>
        <w:ind w:right="30"/>
        <w:jc w:val="center"/>
        <w:rPr>
          <w:rFonts w:eastAsia="Times New Roman"/>
          <w:color w:val="000000"/>
        </w:rPr>
      </w:pPr>
      <w:r w:rsidRPr="00144239">
        <w:rPr>
          <w:rFonts w:eastAsia="Times New Roman"/>
          <w:color w:val="000000"/>
        </w:rPr>
        <w:t>Christopher Colsey, Instructor</w:t>
      </w:r>
    </w:p>
    <w:p w14:paraId="3F142DB9" w14:textId="6E35B1B8" w:rsidR="001626E5" w:rsidRPr="00144239" w:rsidRDefault="001626E5" w:rsidP="001626E5">
      <w:pPr>
        <w:widowControl w:val="0"/>
        <w:autoSpaceDE w:val="0"/>
        <w:autoSpaceDN w:val="0"/>
        <w:spacing w:after="0" w:line="480" w:lineRule="auto"/>
        <w:ind w:right="30"/>
        <w:jc w:val="center"/>
        <w:rPr>
          <w:rFonts w:eastAsia="Times New Roman"/>
        </w:rPr>
      </w:pPr>
      <w:r>
        <w:rPr>
          <w:rFonts w:eastAsia="Times New Roman"/>
          <w:color w:val="000000"/>
        </w:rPr>
        <w:t>June 29</w:t>
      </w:r>
      <w:r w:rsidRPr="00144239">
        <w:rPr>
          <w:rFonts w:eastAsia="Times New Roman"/>
          <w:color w:val="000000"/>
        </w:rPr>
        <w:t>, 2020</w:t>
      </w:r>
    </w:p>
    <w:p w14:paraId="3EA90EEA" w14:textId="77777777" w:rsidR="007343CB" w:rsidRPr="0048504D" w:rsidRDefault="007343CB" w:rsidP="00206E00">
      <w:pPr>
        <w:spacing w:after="0" w:line="480" w:lineRule="auto"/>
        <w:jc w:val="center"/>
      </w:pPr>
    </w:p>
    <w:p w14:paraId="76AE0FE8" w14:textId="77777777" w:rsidR="007343CB" w:rsidRPr="0048504D" w:rsidRDefault="007343CB" w:rsidP="00206E00">
      <w:pPr>
        <w:spacing w:after="0" w:line="480" w:lineRule="auto"/>
        <w:jc w:val="center"/>
      </w:pPr>
    </w:p>
    <w:p w14:paraId="0EA51C83" w14:textId="3A516E4A" w:rsidR="007343CB" w:rsidRPr="001626E5" w:rsidRDefault="007762B1" w:rsidP="007762B1">
      <w:pPr>
        <w:spacing w:after="0" w:line="480" w:lineRule="auto"/>
        <w:rPr>
          <w:b/>
          <w:color w:val="0070C0"/>
        </w:rPr>
      </w:pPr>
      <w:r w:rsidRPr="001626E5">
        <w:rPr>
          <w:b/>
          <w:color w:val="0070C0"/>
        </w:rPr>
        <w:t xml:space="preserve">NOTE:  This paper, as all assignments in this course, requires that you cite the resources you utilize in APA format.  </w:t>
      </w:r>
      <w:r w:rsidR="000B2752" w:rsidRPr="001626E5">
        <w:rPr>
          <w:b/>
          <w:color w:val="0070C0"/>
        </w:rPr>
        <w:t xml:space="preserve">Citing is not limited to direct quotes:  see this link from Princeton University:  </w:t>
      </w:r>
      <w:hyperlink r:id="rId8" w:history="1">
        <w:r w:rsidR="000B2752" w:rsidRPr="001626E5">
          <w:rPr>
            <w:rStyle w:val="Hyperlink"/>
            <w:b/>
            <w:color w:val="0070C0"/>
          </w:rPr>
          <w:t>https://pr.princeton.edu/pub/integrity/pages/cite/</w:t>
        </w:r>
      </w:hyperlink>
      <w:r w:rsidR="000B2752" w:rsidRPr="001626E5">
        <w:rPr>
          <w:b/>
          <w:color w:val="0070C0"/>
        </w:rPr>
        <w:t xml:space="preserve">  Citing must occur “in-text” and in the Reference page.  </w:t>
      </w:r>
      <w:r w:rsidR="007F12C9" w:rsidRPr="001626E5">
        <w:rPr>
          <w:b/>
          <w:color w:val="0070C0"/>
        </w:rPr>
        <w:t xml:space="preserve">Please review the Liberty Honor Code (pp. 3-4) at:   </w:t>
      </w:r>
      <w:hyperlink r:id="rId9" w:history="1">
        <w:r w:rsidR="007F12C9" w:rsidRPr="001626E5">
          <w:rPr>
            <w:rStyle w:val="Hyperlink"/>
            <w:b/>
            <w:color w:val="0070C0"/>
          </w:rPr>
          <w:t>file:///C:/Users/cjcol/Downloads/LUO%20Honor%20Code%202018-2019.pdf</w:t>
        </w:r>
      </w:hyperlink>
      <w:r w:rsidR="007F12C9" w:rsidRPr="001626E5">
        <w:rPr>
          <w:b/>
          <w:color w:val="0070C0"/>
        </w:rPr>
        <w:t xml:space="preserve"> relative to Academic Dishonesty and Plagiarism.</w:t>
      </w:r>
      <w:r w:rsidR="000B2752" w:rsidRPr="001626E5">
        <w:rPr>
          <w:b/>
          <w:color w:val="0070C0"/>
        </w:rPr>
        <w:t xml:space="preserve">  </w:t>
      </w:r>
    </w:p>
    <w:p w14:paraId="6F439059" w14:textId="77777777" w:rsidR="007343CB" w:rsidRPr="0048504D" w:rsidRDefault="007343CB" w:rsidP="00206E00">
      <w:pPr>
        <w:spacing w:after="0" w:line="480" w:lineRule="auto"/>
        <w:jc w:val="center"/>
      </w:pPr>
    </w:p>
    <w:p w14:paraId="0E05A078" w14:textId="77777777" w:rsidR="007343CB" w:rsidRPr="0048504D" w:rsidRDefault="007343CB" w:rsidP="00206E00">
      <w:pPr>
        <w:spacing w:after="0" w:line="480" w:lineRule="auto"/>
        <w:rPr>
          <w:b/>
          <w:color w:val="FF0000"/>
        </w:rPr>
      </w:pPr>
    </w:p>
    <w:p w14:paraId="08E9D212" w14:textId="67530535" w:rsidR="00690AEA" w:rsidRPr="001626E5" w:rsidRDefault="003B2707" w:rsidP="00206E00">
      <w:pPr>
        <w:spacing w:after="0" w:line="480" w:lineRule="auto"/>
        <w:jc w:val="center"/>
        <w:rPr>
          <w:b/>
          <w:bCs/>
          <w:color w:val="FF0000"/>
        </w:rPr>
      </w:pPr>
      <w:r w:rsidRPr="0048504D">
        <w:br w:type="page"/>
      </w:r>
      <w:bookmarkStart w:id="0" w:name="_Toc366421521"/>
      <w:r w:rsidR="00E108F0" w:rsidRPr="001626E5">
        <w:rPr>
          <w:b/>
          <w:bCs/>
          <w:color w:val="FF0000"/>
        </w:rPr>
        <w:lastRenderedPageBreak/>
        <w:t xml:space="preserve">Repeat Your </w:t>
      </w:r>
      <w:r w:rsidR="00530A98" w:rsidRPr="001626E5">
        <w:rPr>
          <w:b/>
          <w:bCs/>
          <w:color w:val="FF0000"/>
        </w:rPr>
        <w:t>Title of Paper</w:t>
      </w:r>
      <w:r w:rsidR="00E108F0" w:rsidRPr="001626E5">
        <w:rPr>
          <w:b/>
          <w:bCs/>
          <w:color w:val="FF0000"/>
        </w:rPr>
        <w:t xml:space="preserve"> Here</w:t>
      </w:r>
    </w:p>
    <w:p w14:paraId="0D2CB20B" w14:textId="5365AF95" w:rsidR="0048504D" w:rsidRPr="00530A98" w:rsidRDefault="00530A98" w:rsidP="00530A98">
      <w:pPr>
        <w:spacing w:after="0" w:line="480" w:lineRule="auto"/>
      </w:pPr>
      <w:bookmarkStart w:id="1" w:name="_Toc366421523"/>
      <w:bookmarkEnd w:id="0"/>
      <w:r>
        <w:rPr>
          <w:b/>
        </w:rPr>
        <w:tab/>
      </w:r>
      <w:r w:rsidRPr="00530A98">
        <w:rPr>
          <w:color w:val="FF0000"/>
        </w:rPr>
        <w:t>Follow</w:t>
      </w:r>
      <w:r>
        <w:rPr>
          <w:color w:val="FF0000"/>
        </w:rPr>
        <w:t>ing the repeated ti</w:t>
      </w:r>
      <w:r w:rsidR="007517EB">
        <w:rPr>
          <w:color w:val="FF0000"/>
        </w:rPr>
        <w:t>t</w:t>
      </w:r>
      <w:r>
        <w:rPr>
          <w:color w:val="FF0000"/>
        </w:rPr>
        <w:t>le of the paper, APA paper formatting begins the document with a paragraph</w:t>
      </w:r>
      <w:r w:rsidR="007517EB">
        <w:rPr>
          <w:color w:val="FF0000"/>
        </w:rPr>
        <w:t xml:space="preserve"> introducing the purpose of the paper in general (i.e. this paper will compare the [actions, legislation, practices] against biblical principles).</w:t>
      </w:r>
      <w:r>
        <w:rPr>
          <w:color w:val="FF0000"/>
        </w:rPr>
        <w:t xml:space="preserve"> </w:t>
      </w:r>
      <w:r w:rsidR="00E108F0">
        <w:rPr>
          <w:color w:val="FF0000"/>
        </w:rPr>
        <w:t>J</w:t>
      </w:r>
      <w:r>
        <w:rPr>
          <w:color w:val="FF0000"/>
        </w:rPr>
        <w:t>ust start writing after the repeated title.  A paragraph must have</w:t>
      </w:r>
      <w:r w:rsidR="001626E5">
        <w:rPr>
          <w:color w:val="FF0000"/>
        </w:rPr>
        <w:t xml:space="preserve"> </w:t>
      </w:r>
      <w:r>
        <w:rPr>
          <w:color w:val="FF0000"/>
        </w:rPr>
        <w:t xml:space="preserve">at least two sentences.  </w:t>
      </w:r>
      <w:r w:rsidR="007517EB">
        <w:rPr>
          <w:color w:val="FF0000"/>
        </w:rPr>
        <w:t>Do not write about yourself.</w:t>
      </w:r>
      <w:r w:rsidR="00F201E9">
        <w:rPr>
          <w:color w:val="FF0000"/>
        </w:rPr>
        <w:t xml:space="preserve">  </w:t>
      </w:r>
    </w:p>
    <w:p w14:paraId="06B6F7A3" w14:textId="06901876" w:rsidR="00530A98" w:rsidRPr="00443C22" w:rsidRDefault="00443C22" w:rsidP="00206E00">
      <w:pPr>
        <w:spacing w:after="0" w:line="480" w:lineRule="auto"/>
        <w:jc w:val="center"/>
        <w:rPr>
          <w:b/>
          <w:color w:val="FF0000"/>
        </w:rPr>
      </w:pPr>
      <w:r w:rsidRPr="00443C22">
        <w:rPr>
          <w:b/>
        </w:rPr>
        <w:t xml:space="preserve">Analysis of the </w:t>
      </w:r>
      <w:r>
        <w:rPr>
          <w:b/>
          <w:color w:val="FF0000"/>
        </w:rPr>
        <w:t>Name of T</w:t>
      </w:r>
      <w:r w:rsidR="001626E5">
        <w:rPr>
          <w:b/>
          <w:color w:val="FF0000"/>
        </w:rPr>
        <w:t>opic</w:t>
      </w:r>
    </w:p>
    <w:p w14:paraId="3446DF10" w14:textId="32D29085" w:rsidR="00530A98" w:rsidRPr="00E461E3" w:rsidRDefault="00530A98" w:rsidP="00530A98">
      <w:pPr>
        <w:spacing w:after="0" w:line="480" w:lineRule="auto"/>
        <w:rPr>
          <w:color w:val="FF0000"/>
        </w:rPr>
      </w:pPr>
      <w:r>
        <w:rPr>
          <w:b/>
          <w:color w:val="FF0000"/>
        </w:rPr>
        <w:tab/>
      </w:r>
      <w:bookmarkStart w:id="2" w:name="_Hlk494566613"/>
      <w:r w:rsidRPr="00E461E3">
        <w:rPr>
          <w:color w:val="FF0000"/>
        </w:rPr>
        <w:t>Write a brief (2 sentences or more) intro</w:t>
      </w:r>
      <w:r w:rsidR="00E108F0">
        <w:rPr>
          <w:color w:val="FF0000"/>
        </w:rPr>
        <w:t>duction</w:t>
      </w:r>
      <w:r w:rsidRPr="00E461E3">
        <w:rPr>
          <w:color w:val="FF0000"/>
        </w:rPr>
        <w:t xml:space="preserve"> to the section.  It can be something like “in this section I will provide a brief overview o</w:t>
      </w:r>
      <w:r w:rsidR="00E461E3" w:rsidRPr="00E461E3">
        <w:rPr>
          <w:color w:val="FF0000"/>
        </w:rPr>
        <w:t xml:space="preserve">f </w:t>
      </w:r>
      <w:bookmarkEnd w:id="2"/>
      <w:r w:rsidR="007517EB">
        <w:rPr>
          <w:color w:val="FF0000"/>
        </w:rPr>
        <w:t>[t</w:t>
      </w:r>
      <w:r w:rsidR="001626E5">
        <w:rPr>
          <w:color w:val="FF0000"/>
        </w:rPr>
        <w:t>opic</w:t>
      </w:r>
      <w:r w:rsidR="007517EB">
        <w:rPr>
          <w:color w:val="FF0000"/>
        </w:rPr>
        <w:t xml:space="preserve"> of your paper] and the respective biblical principles.</w:t>
      </w:r>
    </w:p>
    <w:p w14:paraId="1DE84128" w14:textId="64817441" w:rsidR="0048504D" w:rsidRPr="007517EB" w:rsidRDefault="007517EB" w:rsidP="00530A98">
      <w:pPr>
        <w:spacing w:after="0" w:line="480" w:lineRule="auto"/>
        <w:rPr>
          <w:b/>
          <w:color w:val="FF0000"/>
        </w:rPr>
      </w:pPr>
      <w:r>
        <w:rPr>
          <w:b/>
          <w:color w:val="222222"/>
        </w:rPr>
        <w:t>Background of</w:t>
      </w:r>
      <w:r>
        <w:rPr>
          <w:b/>
          <w:color w:val="FF0000"/>
        </w:rPr>
        <w:t xml:space="preserve"> Topic</w:t>
      </w:r>
    </w:p>
    <w:p w14:paraId="721854EC" w14:textId="3F4C1D2D" w:rsidR="00530A98" w:rsidRPr="00530A98" w:rsidRDefault="00530A98" w:rsidP="00530A98">
      <w:pPr>
        <w:spacing w:after="0" w:line="480" w:lineRule="auto"/>
        <w:rPr>
          <w:color w:val="FF0000"/>
        </w:rPr>
      </w:pPr>
      <w:r>
        <w:rPr>
          <w:color w:val="FF0000"/>
        </w:rPr>
        <w:tab/>
      </w:r>
      <w:bookmarkStart w:id="3" w:name="_Hlk494566201"/>
      <w:r>
        <w:rPr>
          <w:color w:val="FF0000"/>
        </w:rPr>
        <w:t xml:space="preserve">In this section, </w:t>
      </w:r>
      <w:r w:rsidR="00E108F0">
        <w:rPr>
          <w:color w:val="FF0000"/>
        </w:rPr>
        <w:t>briefly</w:t>
      </w:r>
      <w:r>
        <w:rPr>
          <w:color w:val="FF0000"/>
        </w:rPr>
        <w:t xml:space="preserve"> explain the </w:t>
      </w:r>
      <w:r w:rsidR="007517EB">
        <w:rPr>
          <w:color w:val="FF0000"/>
        </w:rPr>
        <w:t xml:space="preserve">background (history, key players, </w:t>
      </w:r>
      <w:r w:rsidR="001626E5">
        <w:rPr>
          <w:color w:val="FF0000"/>
        </w:rPr>
        <w:t xml:space="preserve">significant events, </w:t>
      </w:r>
      <w:r w:rsidR="007517EB">
        <w:rPr>
          <w:color w:val="FF0000"/>
        </w:rPr>
        <w:t>etc.)</w:t>
      </w:r>
      <w:r>
        <w:rPr>
          <w:color w:val="FF0000"/>
        </w:rPr>
        <w:t xml:space="preserve"> of </w:t>
      </w:r>
      <w:r w:rsidR="007517EB">
        <w:rPr>
          <w:color w:val="FF0000"/>
        </w:rPr>
        <w:t>your targeted topic</w:t>
      </w:r>
      <w:r>
        <w:rPr>
          <w:color w:val="FF0000"/>
        </w:rPr>
        <w:t xml:space="preserve">. If you cite a supporting source, you must cite such in APA format (in-text and end note).  </w:t>
      </w:r>
      <w:bookmarkEnd w:id="3"/>
    </w:p>
    <w:p w14:paraId="2A7EE72F" w14:textId="77777777" w:rsidR="0048504D" w:rsidRPr="00206E00" w:rsidRDefault="00443C22" w:rsidP="00530A98">
      <w:pPr>
        <w:spacing w:after="0" w:line="480" w:lineRule="auto"/>
        <w:rPr>
          <w:b/>
          <w:color w:val="222222"/>
        </w:rPr>
      </w:pPr>
      <w:r>
        <w:rPr>
          <w:b/>
          <w:color w:val="222222"/>
        </w:rPr>
        <w:t>Issue of Concern</w:t>
      </w:r>
    </w:p>
    <w:p w14:paraId="6177BCE1" w14:textId="5895D593" w:rsidR="00530A98" w:rsidRDefault="00530A98" w:rsidP="00530A98">
      <w:pPr>
        <w:spacing w:after="0" w:line="480" w:lineRule="auto"/>
        <w:ind w:firstLine="720"/>
        <w:rPr>
          <w:b/>
          <w:color w:val="222222"/>
        </w:rPr>
      </w:pPr>
      <w:bookmarkStart w:id="4" w:name="_Hlk494566403"/>
      <w:r>
        <w:rPr>
          <w:color w:val="FF0000"/>
        </w:rPr>
        <w:t xml:space="preserve">In this section, </w:t>
      </w:r>
      <w:r w:rsidR="00E108F0">
        <w:rPr>
          <w:color w:val="FF0000"/>
        </w:rPr>
        <w:t>briefly</w:t>
      </w:r>
      <w:r>
        <w:rPr>
          <w:color w:val="FF0000"/>
        </w:rPr>
        <w:t xml:space="preserve"> explain the </w:t>
      </w:r>
      <w:r w:rsidR="00443C22" w:rsidRPr="00F201E9">
        <w:rPr>
          <w:b/>
          <w:color w:val="FF0000"/>
          <w:u w:val="single"/>
        </w:rPr>
        <w:t>economic</w:t>
      </w:r>
      <w:r w:rsidR="00443C22">
        <w:rPr>
          <w:color w:val="FF0000"/>
        </w:rPr>
        <w:t xml:space="preserve"> problem, issue, concern you are addressing.  You may wish to note when the practice started or has evolved to its current circumstances</w:t>
      </w:r>
      <w:r w:rsidR="00366911">
        <w:rPr>
          <w:color w:val="FF0000"/>
        </w:rPr>
        <w:t>. I</w:t>
      </w:r>
      <w:r w:rsidR="00443C22" w:rsidRPr="00443C22">
        <w:rPr>
          <w:color w:val="FF0000"/>
        </w:rPr>
        <w:t xml:space="preserve">ncorporate at least two concepts from </w:t>
      </w:r>
      <w:r w:rsidR="001626E5">
        <w:rPr>
          <w:color w:val="FF0000"/>
        </w:rPr>
        <w:t>sources</w:t>
      </w:r>
      <w:r w:rsidR="00366911">
        <w:rPr>
          <w:color w:val="FF0000"/>
        </w:rPr>
        <w:t xml:space="preserve"> (quote</w:t>
      </w:r>
      <w:r w:rsidR="00F201E9">
        <w:rPr>
          <w:color w:val="FF0000"/>
        </w:rPr>
        <w:t xml:space="preserve">, </w:t>
      </w:r>
      <w:r w:rsidR="00366911">
        <w:rPr>
          <w:color w:val="FF0000"/>
        </w:rPr>
        <w:t>cite</w:t>
      </w:r>
      <w:r w:rsidR="00F201E9">
        <w:rPr>
          <w:color w:val="FF0000"/>
        </w:rPr>
        <w:t>, and analyze</w:t>
      </w:r>
      <w:r w:rsidR="00366911">
        <w:rPr>
          <w:color w:val="FF0000"/>
        </w:rPr>
        <w:t>).</w:t>
      </w:r>
    </w:p>
    <w:p w14:paraId="4995F687" w14:textId="77777777" w:rsidR="0048504D" w:rsidRPr="00206E00" w:rsidRDefault="00443C22" w:rsidP="00530A98">
      <w:pPr>
        <w:spacing w:after="0" w:line="480" w:lineRule="auto"/>
        <w:rPr>
          <w:b/>
          <w:color w:val="222222"/>
        </w:rPr>
      </w:pPr>
      <w:bookmarkStart w:id="5" w:name="_Hlk494566422"/>
      <w:bookmarkEnd w:id="4"/>
      <w:r>
        <w:rPr>
          <w:b/>
          <w:color w:val="222222"/>
        </w:rPr>
        <w:t>Biblical Application</w:t>
      </w:r>
    </w:p>
    <w:bookmarkEnd w:id="5"/>
    <w:p w14:paraId="191F7D60" w14:textId="77777777" w:rsidR="00530A98" w:rsidRDefault="00530A98" w:rsidP="00530A98">
      <w:pPr>
        <w:spacing w:after="0" w:line="480" w:lineRule="auto"/>
        <w:ind w:firstLine="720"/>
        <w:rPr>
          <w:b/>
          <w:color w:val="222222"/>
        </w:rPr>
      </w:pPr>
      <w:r>
        <w:rPr>
          <w:color w:val="FF0000"/>
        </w:rPr>
        <w:t xml:space="preserve">In this section, </w:t>
      </w:r>
      <w:r w:rsidR="00443C22">
        <w:rPr>
          <w:color w:val="FF0000"/>
        </w:rPr>
        <w:t xml:space="preserve">quote, cite (Verse, Version of Bible) and explain the application of the biblical verse or passage to the topic.  </w:t>
      </w:r>
    </w:p>
    <w:p w14:paraId="681987AA" w14:textId="77777777" w:rsidR="0048504D" w:rsidRDefault="00443C22" w:rsidP="00206E00">
      <w:pPr>
        <w:spacing w:after="0" w:line="480" w:lineRule="auto"/>
        <w:jc w:val="center"/>
        <w:rPr>
          <w:b/>
        </w:rPr>
      </w:pPr>
      <w:r>
        <w:rPr>
          <w:b/>
        </w:rPr>
        <w:t>Literature Review</w:t>
      </w:r>
    </w:p>
    <w:p w14:paraId="36768303" w14:textId="497AA39B" w:rsidR="00443C22" w:rsidRPr="00443C22" w:rsidRDefault="00443C22" w:rsidP="00443C22">
      <w:pPr>
        <w:spacing w:after="0" w:line="480" w:lineRule="auto"/>
        <w:rPr>
          <w:color w:val="FF0000"/>
        </w:rPr>
      </w:pPr>
      <w:r>
        <w:rPr>
          <w:color w:val="FF0000"/>
        </w:rPr>
        <w:tab/>
      </w:r>
      <w:bookmarkStart w:id="6" w:name="_Hlk497654770"/>
      <w:r>
        <w:rPr>
          <w:color w:val="FF0000"/>
        </w:rPr>
        <w:t xml:space="preserve">In this section, incorporate at least two </w:t>
      </w:r>
      <w:r w:rsidR="00366911">
        <w:rPr>
          <w:color w:val="FF0000"/>
        </w:rPr>
        <w:t xml:space="preserve">concepts on the topic from resources </w:t>
      </w:r>
      <w:r w:rsidR="00366911" w:rsidRPr="00366911">
        <w:rPr>
          <w:color w:val="FF0000"/>
          <w:u w:val="single"/>
        </w:rPr>
        <w:t>other than your textbook</w:t>
      </w:r>
      <w:r w:rsidR="00366911">
        <w:rPr>
          <w:color w:val="FF0000"/>
        </w:rPr>
        <w:t>. Do not simply “define” the issue. Quote</w:t>
      </w:r>
      <w:r w:rsidR="00F201E9">
        <w:rPr>
          <w:color w:val="FF0000"/>
        </w:rPr>
        <w:t xml:space="preserve">, </w:t>
      </w:r>
      <w:r w:rsidR="00366911">
        <w:rPr>
          <w:color w:val="FF0000"/>
        </w:rPr>
        <w:t>cite</w:t>
      </w:r>
      <w:r w:rsidR="00F201E9">
        <w:rPr>
          <w:color w:val="FF0000"/>
        </w:rPr>
        <w:t xml:space="preserve"> and analyze</w:t>
      </w:r>
      <w:r w:rsidR="00366911">
        <w:rPr>
          <w:color w:val="FF0000"/>
        </w:rPr>
        <w:t xml:space="preserve"> from the outside </w:t>
      </w:r>
      <w:r w:rsidR="00366911">
        <w:rPr>
          <w:color w:val="FF0000"/>
        </w:rPr>
        <w:lastRenderedPageBreak/>
        <w:t>resource</w:t>
      </w:r>
      <w:r w:rsidR="00246380">
        <w:rPr>
          <w:color w:val="FF0000"/>
        </w:rPr>
        <w:t>s</w:t>
      </w:r>
      <w:r w:rsidR="00366911">
        <w:rPr>
          <w:color w:val="FF0000"/>
        </w:rPr>
        <w:t>.</w:t>
      </w:r>
      <w:r w:rsidR="00F201E9">
        <w:rPr>
          <w:color w:val="FF0000"/>
        </w:rPr>
        <w:t xml:space="preserve">  This is NOT the section to provide personal commentary, rather you should be pointing out what other subject matter experts say about the topic.  </w:t>
      </w:r>
    </w:p>
    <w:bookmarkEnd w:id="6"/>
    <w:p w14:paraId="7B8CE666" w14:textId="77777777" w:rsidR="00E461E3" w:rsidRPr="00E461E3" w:rsidRDefault="00E461E3" w:rsidP="00E461E3">
      <w:pPr>
        <w:spacing w:after="0" w:line="480" w:lineRule="auto"/>
        <w:jc w:val="center"/>
        <w:rPr>
          <w:b/>
        </w:rPr>
      </w:pPr>
      <w:r w:rsidRPr="00E461E3">
        <w:rPr>
          <w:b/>
        </w:rPr>
        <w:t>Commentary</w:t>
      </w:r>
    </w:p>
    <w:p w14:paraId="676FCEDD" w14:textId="39EA73D6" w:rsidR="0048504D" w:rsidRPr="00E461E3" w:rsidRDefault="00E461E3" w:rsidP="00E461E3">
      <w:pPr>
        <w:spacing w:after="0" w:line="480" w:lineRule="auto"/>
        <w:ind w:firstLine="720"/>
        <w:rPr>
          <w:color w:val="FF0000"/>
        </w:rPr>
      </w:pPr>
      <w:r>
        <w:rPr>
          <w:color w:val="FF0000"/>
        </w:rPr>
        <w:t>This is the portion in which you will focus on YOUR thoughts</w:t>
      </w:r>
      <w:r w:rsidR="00366911">
        <w:rPr>
          <w:color w:val="FF0000"/>
        </w:rPr>
        <w:t>/opinions of the issue/topic</w:t>
      </w:r>
      <w:r>
        <w:rPr>
          <w:color w:val="FF0000"/>
        </w:rPr>
        <w:t>.  Do not re-hash</w:t>
      </w:r>
      <w:r w:rsidR="007762B1">
        <w:rPr>
          <w:color w:val="FF0000"/>
        </w:rPr>
        <w:t xml:space="preserve"> or summarize</w:t>
      </w:r>
      <w:r>
        <w:rPr>
          <w:color w:val="FF0000"/>
        </w:rPr>
        <w:t xml:space="preserve"> the paper.</w:t>
      </w:r>
      <w:r w:rsidR="007762B1">
        <w:rPr>
          <w:color w:val="FF0000"/>
        </w:rPr>
        <w:t xml:space="preserve">  You are permitted and encouraged to use “I” statements in this section.</w:t>
      </w:r>
    </w:p>
    <w:p w14:paraId="475FDF35" w14:textId="77777777" w:rsidR="0048504D" w:rsidRPr="0048504D" w:rsidRDefault="0048504D" w:rsidP="00206E00">
      <w:pPr>
        <w:spacing w:after="0" w:line="480" w:lineRule="auto"/>
      </w:pPr>
    </w:p>
    <w:p w14:paraId="4402D5D0" w14:textId="77777777" w:rsidR="0048504D" w:rsidRPr="0048504D" w:rsidRDefault="0048504D" w:rsidP="00206E00">
      <w:pPr>
        <w:spacing w:after="0" w:line="480" w:lineRule="auto"/>
      </w:pPr>
    </w:p>
    <w:p w14:paraId="3BD15312" w14:textId="77777777" w:rsidR="00206E00" w:rsidRDefault="00206E00">
      <w:pPr>
        <w:spacing w:after="0" w:line="240" w:lineRule="auto"/>
        <w:rPr>
          <w:rFonts w:eastAsia="Times New Roman"/>
          <w:bCs/>
          <w:kern w:val="32"/>
        </w:rPr>
      </w:pPr>
      <w:r>
        <w:br w:type="page"/>
      </w:r>
    </w:p>
    <w:p w14:paraId="686CB074" w14:textId="77777777" w:rsidR="006321C7" w:rsidRPr="001626E5" w:rsidRDefault="006321C7" w:rsidP="001626E5">
      <w:pPr>
        <w:pStyle w:val="Heading1"/>
      </w:pPr>
      <w:r w:rsidRPr="001626E5">
        <w:lastRenderedPageBreak/>
        <w:t>References</w:t>
      </w:r>
      <w:bookmarkEnd w:id="1"/>
    </w:p>
    <w:p w14:paraId="30C34C97" w14:textId="5E23C7B8" w:rsidR="00043C9E" w:rsidRPr="001626E5" w:rsidRDefault="00366911" w:rsidP="00043C9E">
      <w:pPr>
        <w:spacing w:after="0" w:line="480" w:lineRule="auto"/>
        <w:rPr>
          <w:rFonts w:eastAsia="Times New Roman"/>
          <w:color w:val="0070C0"/>
        </w:rPr>
      </w:pPr>
      <w:r w:rsidRPr="001626E5">
        <w:rPr>
          <w:rFonts w:eastAsia="Times New Roman"/>
          <w:color w:val="0070C0"/>
        </w:rPr>
        <w:t>All resources must be cited in-text and in the endnotes.</w:t>
      </w:r>
      <w:r w:rsidR="007F12C9" w:rsidRPr="001626E5">
        <w:rPr>
          <w:rFonts w:eastAsia="Times New Roman"/>
          <w:color w:val="0070C0"/>
        </w:rPr>
        <w:t xml:space="preserve"> </w:t>
      </w:r>
      <w:r w:rsidR="00043C9E" w:rsidRPr="001626E5">
        <w:rPr>
          <w:rFonts w:eastAsia="Times New Roman"/>
          <w:color w:val="0070C0"/>
        </w:rPr>
        <w:t>DO NOT CITE the Bible in the Reference page</w:t>
      </w:r>
      <w:r w:rsidRPr="001626E5">
        <w:rPr>
          <w:rFonts w:eastAsia="Times New Roman"/>
          <w:color w:val="0070C0"/>
        </w:rPr>
        <w:t>.</w:t>
      </w:r>
      <w:r w:rsidR="00043C9E" w:rsidRPr="001626E5">
        <w:rPr>
          <w:rFonts w:eastAsia="Times New Roman"/>
          <w:color w:val="0070C0"/>
        </w:rPr>
        <w:t xml:space="preserve"> </w:t>
      </w:r>
      <w:r w:rsidRPr="001626E5">
        <w:rPr>
          <w:rFonts w:eastAsia="Times New Roman"/>
          <w:color w:val="0070C0"/>
        </w:rPr>
        <w:t>Format</w:t>
      </w:r>
      <w:r w:rsidR="007762B1" w:rsidRPr="001626E5">
        <w:rPr>
          <w:rFonts w:eastAsia="Times New Roman"/>
          <w:color w:val="0070C0"/>
        </w:rPr>
        <w:t xml:space="preserve">ting for in-text and Reference page citations must be </w:t>
      </w:r>
      <w:r w:rsidRPr="001626E5">
        <w:rPr>
          <w:rFonts w:eastAsia="Times New Roman"/>
          <w:color w:val="0070C0"/>
        </w:rPr>
        <w:t>in accordance with APA style.</w:t>
      </w:r>
      <w:r w:rsidR="007762B1" w:rsidRPr="001626E5">
        <w:rPr>
          <w:rFonts w:eastAsia="Times New Roman"/>
          <w:color w:val="0070C0"/>
        </w:rPr>
        <w:t xml:space="preserve">  Here is an example of commonly used source types</w:t>
      </w:r>
      <w:r w:rsidR="007F12C9" w:rsidRPr="001626E5">
        <w:rPr>
          <w:rFonts w:eastAsia="Times New Roman"/>
          <w:color w:val="0070C0"/>
        </w:rPr>
        <w:t xml:space="preserve"> as formatted in APA</w:t>
      </w:r>
      <w:r w:rsidR="007762B1" w:rsidRPr="001626E5">
        <w:rPr>
          <w:rFonts w:eastAsia="Times New Roman"/>
          <w:color w:val="0070C0"/>
        </w:rPr>
        <w:t xml:space="preserve">: </w:t>
      </w:r>
      <w:hyperlink r:id="rId10" w:history="1">
        <w:r w:rsidR="007762B1" w:rsidRPr="001626E5">
          <w:rPr>
            <w:rStyle w:val="Hyperlink"/>
            <w:rFonts w:eastAsia="Times New Roman"/>
            <w:color w:val="0070C0"/>
          </w:rPr>
          <w:t>http://ww2.usj.edu/PDF/CAE/apareferencepage_6th_ed.pdf</w:t>
        </w:r>
      </w:hyperlink>
      <w:r w:rsidR="007762B1" w:rsidRPr="001626E5">
        <w:rPr>
          <w:rFonts w:eastAsia="Times New Roman"/>
          <w:color w:val="0070C0"/>
        </w:rPr>
        <w:t xml:space="preserve"> </w:t>
      </w:r>
    </w:p>
    <w:p w14:paraId="4F5DF880" w14:textId="77777777" w:rsidR="004F7BDF" w:rsidRPr="00043C9E" w:rsidRDefault="004F7BDF" w:rsidP="00206E00">
      <w:pPr>
        <w:spacing w:after="0" w:line="480" w:lineRule="auto"/>
        <w:ind w:left="720" w:hanging="720"/>
        <w:rPr>
          <w:bCs/>
        </w:rPr>
      </w:pPr>
    </w:p>
    <w:sectPr w:rsidR="004F7BDF" w:rsidRPr="00043C9E" w:rsidSect="002C0F22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F7FE28" w14:textId="77777777" w:rsidR="003F1C17" w:rsidRDefault="003F1C17" w:rsidP="002C0F22">
      <w:pPr>
        <w:spacing w:after="0" w:line="240" w:lineRule="auto"/>
      </w:pPr>
      <w:r>
        <w:separator/>
      </w:r>
    </w:p>
  </w:endnote>
  <w:endnote w:type="continuationSeparator" w:id="0">
    <w:p w14:paraId="691258BC" w14:textId="77777777" w:rsidR="003F1C17" w:rsidRDefault="003F1C17" w:rsidP="002C0F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ennialLTStd-Roman">
    <w:altName w:val="Malgun Gothic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B30B77" w14:textId="77777777" w:rsidR="003F1C17" w:rsidRDefault="003F1C17" w:rsidP="002C0F22">
      <w:pPr>
        <w:spacing w:after="0" w:line="240" w:lineRule="auto"/>
      </w:pPr>
      <w:r>
        <w:separator/>
      </w:r>
    </w:p>
  </w:footnote>
  <w:footnote w:type="continuationSeparator" w:id="0">
    <w:p w14:paraId="35545E05" w14:textId="77777777" w:rsidR="003F1C17" w:rsidRDefault="003F1C17" w:rsidP="002C0F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4E1956" w14:textId="5DAC52C8" w:rsidR="004E493F" w:rsidRDefault="004E493F" w:rsidP="002C0F22">
    <w:pPr>
      <w:pStyle w:val="Header"/>
      <w:ind w:left="-720"/>
    </w:pP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366911">
      <w:rPr>
        <w:noProof/>
      </w:rPr>
      <w:t>4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97DFD3" w14:textId="3F59F12C" w:rsidR="004E493F" w:rsidRDefault="00861D5C" w:rsidP="00D257B8">
    <w:pPr>
      <w:pStyle w:val="Header"/>
      <w:tabs>
        <w:tab w:val="clear" w:pos="4680"/>
      </w:tabs>
      <w:ind w:left="-720"/>
    </w:pPr>
    <w:r>
      <w:tab/>
    </w:r>
    <w:r w:rsidR="004E493F">
      <w:fldChar w:fldCharType="begin"/>
    </w:r>
    <w:r w:rsidR="004E493F">
      <w:instrText xml:space="preserve"> PAGE   \* MERGEFORMAT </w:instrText>
    </w:r>
    <w:r w:rsidR="004E493F">
      <w:fldChar w:fldCharType="separate"/>
    </w:r>
    <w:r w:rsidR="00443C22">
      <w:rPr>
        <w:noProof/>
      </w:rPr>
      <w:t>1</w:t>
    </w:r>
    <w:r w:rsidR="004E493F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385BEB"/>
    <w:multiLevelType w:val="hybridMultilevel"/>
    <w:tmpl w:val="723E3BD2"/>
    <w:lvl w:ilvl="0" w:tplc="E9724A58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12D09"/>
    <w:multiLevelType w:val="hybridMultilevel"/>
    <w:tmpl w:val="C32611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B3F8B"/>
    <w:multiLevelType w:val="hybridMultilevel"/>
    <w:tmpl w:val="FE86F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991711"/>
    <w:multiLevelType w:val="hybridMultilevel"/>
    <w:tmpl w:val="FBDA9FF6"/>
    <w:lvl w:ilvl="0" w:tplc="49CEB986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1984234A"/>
    <w:multiLevelType w:val="hybridMultilevel"/>
    <w:tmpl w:val="23E6BB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84434D"/>
    <w:multiLevelType w:val="hybridMultilevel"/>
    <w:tmpl w:val="44D88F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1A160A"/>
    <w:multiLevelType w:val="hybridMultilevel"/>
    <w:tmpl w:val="6540D6EE"/>
    <w:lvl w:ilvl="0" w:tplc="04090015">
      <w:start w:val="1"/>
      <w:numFmt w:val="upperLetter"/>
      <w:lvlText w:val="%1.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7" w15:restartNumberingAfterBreak="0">
    <w:nsid w:val="34684A17"/>
    <w:multiLevelType w:val="hybridMultilevel"/>
    <w:tmpl w:val="E418E96C"/>
    <w:lvl w:ilvl="0" w:tplc="02420B0A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3F37520B"/>
    <w:multiLevelType w:val="hybridMultilevel"/>
    <w:tmpl w:val="723E3BD2"/>
    <w:lvl w:ilvl="0" w:tplc="E9724A58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FE46F3"/>
    <w:multiLevelType w:val="hybridMultilevel"/>
    <w:tmpl w:val="53AEA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954E2B"/>
    <w:multiLevelType w:val="hybridMultilevel"/>
    <w:tmpl w:val="3738AE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394956"/>
    <w:multiLevelType w:val="hybridMultilevel"/>
    <w:tmpl w:val="EAEC0FD4"/>
    <w:lvl w:ilvl="0" w:tplc="1DB03B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B72BB7"/>
    <w:multiLevelType w:val="hybridMultilevel"/>
    <w:tmpl w:val="83DC2E12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59096837"/>
    <w:multiLevelType w:val="hybridMultilevel"/>
    <w:tmpl w:val="A4224C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400EFE"/>
    <w:multiLevelType w:val="hybridMultilevel"/>
    <w:tmpl w:val="B2D2A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EB2348"/>
    <w:multiLevelType w:val="hybridMultilevel"/>
    <w:tmpl w:val="5606A0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DE4713"/>
    <w:multiLevelType w:val="hybridMultilevel"/>
    <w:tmpl w:val="BE4AAF0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5E0F258F"/>
    <w:multiLevelType w:val="hybridMultilevel"/>
    <w:tmpl w:val="1D7A3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F85B25"/>
    <w:multiLevelType w:val="hybridMultilevel"/>
    <w:tmpl w:val="D1C6136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9" w15:restartNumberingAfterBreak="0">
    <w:nsid w:val="65AE1522"/>
    <w:multiLevelType w:val="hybridMultilevel"/>
    <w:tmpl w:val="E392F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5127AC"/>
    <w:multiLevelType w:val="hybridMultilevel"/>
    <w:tmpl w:val="61C66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D04C16"/>
    <w:multiLevelType w:val="hybridMultilevel"/>
    <w:tmpl w:val="C7F0DC64"/>
    <w:lvl w:ilvl="0" w:tplc="74321BD0">
      <w:start w:val="1"/>
      <w:numFmt w:val="upperRoman"/>
      <w:lvlText w:val="%1."/>
      <w:lvlJc w:val="left"/>
      <w:pPr>
        <w:ind w:left="99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2" w15:restartNumberingAfterBreak="0">
    <w:nsid w:val="7087326D"/>
    <w:multiLevelType w:val="hybridMultilevel"/>
    <w:tmpl w:val="8CCAA0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E629F0"/>
    <w:multiLevelType w:val="hybridMultilevel"/>
    <w:tmpl w:val="4B8CB8C6"/>
    <w:lvl w:ilvl="0" w:tplc="8768047C">
      <w:start w:val="1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4" w15:restartNumberingAfterBreak="0">
    <w:nsid w:val="79563237"/>
    <w:multiLevelType w:val="hybridMultilevel"/>
    <w:tmpl w:val="61C67C6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4"/>
  </w:num>
  <w:num w:numId="3">
    <w:abstractNumId w:val="9"/>
  </w:num>
  <w:num w:numId="4">
    <w:abstractNumId w:val="12"/>
  </w:num>
  <w:num w:numId="5">
    <w:abstractNumId w:val="15"/>
  </w:num>
  <w:num w:numId="6">
    <w:abstractNumId w:val="24"/>
  </w:num>
  <w:num w:numId="7">
    <w:abstractNumId w:val="22"/>
  </w:num>
  <w:num w:numId="8">
    <w:abstractNumId w:val="2"/>
  </w:num>
  <w:num w:numId="9">
    <w:abstractNumId w:val="20"/>
  </w:num>
  <w:num w:numId="10">
    <w:abstractNumId w:val="16"/>
  </w:num>
  <w:num w:numId="11">
    <w:abstractNumId w:val="5"/>
  </w:num>
  <w:num w:numId="12">
    <w:abstractNumId w:val="17"/>
  </w:num>
  <w:num w:numId="13">
    <w:abstractNumId w:val="19"/>
  </w:num>
  <w:num w:numId="14">
    <w:abstractNumId w:val="1"/>
  </w:num>
  <w:num w:numId="15">
    <w:abstractNumId w:val="13"/>
  </w:num>
  <w:num w:numId="16">
    <w:abstractNumId w:val="14"/>
  </w:num>
  <w:num w:numId="17">
    <w:abstractNumId w:val="0"/>
  </w:num>
  <w:num w:numId="18">
    <w:abstractNumId w:val="21"/>
  </w:num>
  <w:num w:numId="19">
    <w:abstractNumId w:val="8"/>
  </w:num>
  <w:num w:numId="20">
    <w:abstractNumId w:val="23"/>
  </w:num>
  <w:num w:numId="21">
    <w:abstractNumId w:val="6"/>
  </w:num>
  <w:num w:numId="22">
    <w:abstractNumId w:val="7"/>
  </w:num>
  <w:num w:numId="23">
    <w:abstractNumId w:val="3"/>
  </w:num>
  <w:num w:numId="24">
    <w:abstractNumId w:val="11"/>
  </w:num>
  <w:num w:numId="25">
    <w:abstractNumId w:val="1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1E3"/>
    <w:rsid w:val="0000422C"/>
    <w:rsid w:val="00010668"/>
    <w:rsid w:val="00014D31"/>
    <w:rsid w:val="000202B6"/>
    <w:rsid w:val="00023A31"/>
    <w:rsid w:val="000276FA"/>
    <w:rsid w:val="00031F0C"/>
    <w:rsid w:val="0003321D"/>
    <w:rsid w:val="00037E13"/>
    <w:rsid w:val="00042560"/>
    <w:rsid w:val="00043C9E"/>
    <w:rsid w:val="000618D4"/>
    <w:rsid w:val="00080315"/>
    <w:rsid w:val="00093DCC"/>
    <w:rsid w:val="000B2752"/>
    <w:rsid w:val="000B2E8E"/>
    <w:rsid w:val="000C64CA"/>
    <w:rsid w:val="000D6235"/>
    <w:rsid w:val="000E5F8A"/>
    <w:rsid w:val="00130877"/>
    <w:rsid w:val="0013719A"/>
    <w:rsid w:val="00154460"/>
    <w:rsid w:val="001600D2"/>
    <w:rsid w:val="00160F64"/>
    <w:rsid w:val="001626E5"/>
    <w:rsid w:val="00193CA1"/>
    <w:rsid w:val="001A29E4"/>
    <w:rsid w:val="001A6A82"/>
    <w:rsid w:val="00206E00"/>
    <w:rsid w:val="00211806"/>
    <w:rsid w:val="00212F7E"/>
    <w:rsid w:val="00246380"/>
    <w:rsid w:val="00246855"/>
    <w:rsid w:val="002521E3"/>
    <w:rsid w:val="002663D7"/>
    <w:rsid w:val="002929AE"/>
    <w:rsid w:val="002964F1"/>
    <w:rsid w:val="00296F2C"/>
    <w:rsid w:val="002B7ADD"/>
    <w:rsid w:val="002C0F22"/>
    <w:rsid w:val="002C25EC"/>
    <w:rsid w:val="002D0572"/>
    <w:rsid w:val="002D3EBA"/>
    <w:rsid w:val="002F3312"/>
    <w:rsid w:val="003041FC"/>
    <w:rsid w:val="00326D51"/>
    <w:rsid w:val="00366911"/>
    <w:rsid w:val="00373D63"/>
    <w:rsid w:val="003B0EAE"/>
    <w:rsid w:val="003B2707"/>
    <w:rsid w:val="003C0401"/>
    <w:rsid w:val="003F1C17"/>
    <w:rsid w:val="004004A1"/>
    <w:rsid w:val="00412AE5"/>
    <w:rsid w:val="00412EC2"/>
    <w:rsid w:val="00440691"/>
    <w:rsid w:val="00443C22"/>
    <w:rsid w:val="00472636"/>
    <w:rsid w:val="0047698A"/>
    <w:rsid w:val="00477226"/>
    <w:rsid w:val="0048504D"/>
    <w:rsid w:val="00492AC2"/>
    <w:rsid w:val="00494A23"/>
    <w:rsid w:val="00495B5F"/>
    <w:rsid w:val="004D6AD8"/>
    <w:rsid w:val="004E493F"/>
    <w:rsid w:val="004F7BDF"/>
    <w:rsid w:val="005019EB"/>
    <w:rsid w:val="00507FAB"/>
    <w:rsid w:val="005139CB"/>
    <w:rsid w:val="00530A98"/>
    <w:rsid w:val="005342F5"/>
    <w:rsid w:val="005369D1"/>
    <w:rsid w:val="00540725"/>
    <w:rsid w:val="00557752"/>
    <w:rsid w:val="0057417C"/>
    <w:rsid w:val="00591F7D"/>
    <w:rsid w:val="005948A4"/>
    <w:rsid w:val="005B7AE4"/>
    <w:rsid w:val="005E2735"/>
    <w:rsid w:val="005E30A3"/>
    <w:rsid w:val="005E4D10"/>
    <w:rsid w:val="005F305B"/>
    <w:rsid w:val="0061122D"/>
    <w:rsid w:val="006321C7"/>
    <w:rsid w:val="006646B4"/>
    <w:rsid w:val="006851B2"/>
    <w:rsid w:val="00690AEA"/>
    <w:rsid w:val="00691CD6"/>
    <w:rsid w:val="006A127D"/>
    <w:rsid w:val="006C4999"/>
    <w:rsid w:val="006D3988"/>
    <w:rsid w:val="006D4E0B"/>
    <w:rsid w:val="006D53F8"/>
    <w:rsid w:val="006E59AE"/>
    <w:rsid w:val="00701F82"/>
    <w:rsid w:val="007267BE"/>
    <w:rsid w:val="00727DF0"/>
    <w:rsid w:val="00732A79"/>
    <w:rsid w:val="007343CB"/>
    <w:rsid w:val="00734FEE"/>
    <w:rsid w:val="00740B57"/>
    <w:rsid w:val="00741F4D"/>
    <w:rsid w:val="007517EB"/>
    <w:rsid w:val="0076542E"/>
    <w:rsid w:val="007655F7"/>
    <w:rsid w:val="007762B1"/>
    <w:rsid w:val="00777F28"/>
    <w:rsid w:val="00781FCC"/>
    <w:rsid w:val="00786626"/>
    <w:rsid w:val="00790B90"/>
    <w:rsid w:val="00793D38"/>
    <w:rsid w:val="00796408"/>
    <w:rsid w:val="007A7754"/>
    <w:rsid w:val="007B11CA"/>
    <w:rsid w:val="007B501A"/>
    <w:rsid w:val="007F12C9"/>
    <w:rsid w:val="007F6D72"/>
    <w:rsid w:val="007F7212"/>
    <w:rsid w:val="00833388"/>
    <w:rsid w:val="008444D9"/>
    <w:rsid w:val="00852E86"/>
    <w:rsid w:val="00861D5C"/>
    <w:rsid w:val="0087423D"/>
    <w:rsid w:val="008A0E6E"/>
    <w:rsid w:val="008A5425"/>
    <w:rsid w:val="008A6F07"/>
    <w:rsid w:val="008D6AC6"/>
    <w:rsid w:val="008E7CD9"/>
    <w:rsid w:val="008F07AD"/>
    <w:rsid w:val="008F31D5"/>
    <w:rsid w:val="00911C22"/>
    <w:rsid w:val="0092418A"/>
    <w:rsid w:val="0094296C"/>
    <w:rsid w:val="00945C4D"/>
    <w:rsid w:val="00950A5E"/>
    <w:rsid w:val="00980F4C"/>
    <w:rsid w:val="0099178F"/>
    <w:rsid w:val="00991B02"/>
    <w:rsid w:val="009A2A72"/>
    <w:rsid w:val="009B505D"/>
    <w:rsid w:val="009B61DF"/>
    <w:rsid w:val="009D0637"/>
    <w:rsid w:val="009D0AE2"/>
    <w:rsid w:val="009D117F"/>
    <w:rsid w:val="009D60B6"/>
    <w:rsid w:val="009F133F"/>
    <w:rsid w:val="009F590D"/>
    <w:rsid w:val="00A10B5D"/>
    <w:rsid w:val="00A155BD"/>
    <w:rsid w:val="00A27A39"/>
    <w:rsid w:val="00A3282B"/>
    <w:rsid w:val="00A521CC"/>
    <w:rsid w:val="00A61401"/>
    <w:rsid w:val="00A7101F"/>
    <w:rsid w:val="00A83A0B"/>
    <w:rsid w:val="00AB56B5"/>
    <w:rsid w:val="00AE0124"/>
    <w:rsid w:val="00AF5AD9"/>
    <w:rsid w:val="00B106F8"/>
    <w:rsid w:val="00B11FC1"/>
    <w:rsid w:val="00B212BB"/>
    <w:rsid w:val="00B46E88"/>
    <w:rsid w:val="00B52D4C"/>
    <w:rsid w:val="00B82680"/>
    <w:rsid w:val="00B865C5"/>
    <w:rsid w:val="00B92B5B"/>
    <w:rsid w:val="00BA50B0"/>
    <w:rsid w:val="00BA546E"/>
    <w:rsid w:val="00BB731A"/>
    <w:rsid w:val="00BC6966"/>
    <w:rsid w:val="00BE14E2"/>
    <w:rsid w:val="00BE6301"/>
    <w:rsid w:val="00BF0807"/>
    <w:rsid w:val="00C312AA"/>
    <w:rsid w:val="00C4387D"/>
    <w:rsid w:val="00C44A82"/>
    <w:rsid w:val="00C64503"/>
    <w:rsid w:val="00CA01ED"/>
    <w:rsid w:val="00CC00AD"/>
    <w:rsid w:val="00CE3B8D"/>
    <w:rsid w:val="00D02631"/>
    <w:rsid w:val="00D10933"/>
    <w:rsid w:val="00D11E86"/>
    <w:rsid w:val="00D24B56"/>
    <w:rsid w:val="00D257B8"/>
    <w:rsid w:val="00D32C05"/>
    <w:rsid w:val="00D374C5"/>
    <w:rsid w:val="00D767CE"/>
    <w:rsid w:val="00D81C2C"/>
    <w:rsid w:val="00D87159"/>
    <w:rsid w:val="00D923CA"/>
    <w:rsid w:val="00D972F7"/>
    <w:rsid w:val="00DA24DE"/>
    <w:rsid w:val="00DA370F"/>
    <w:rsid w:val="00DB1F90"/>
    <w:rsid w:val="00DB6823"/>
    <w:rsid w:val="00DE763E"/>
    <w:rsid w:val="00DE79B9"/>
    <w:rsid w:val="00E108F0"/>
    <w:rsid w:val="00E17813"/>
    <w:rsid w:val="00E3366A"/>
    <w:rsid w:val="00E461E3"/>
    <w:rsid w:val="00E4702D"/>
    <w:rsid w:val="00E53A67"/>
    <w:rsid w:val="00E56995"/>
    <w:rsid w:val="00E708C0"/>
    <w:rsid w:val="00E90090"/>
    <w:rsid w:val="00E9092D"/>
    <w:rsid w:val="00E90CAB"/>
    <w:rsid w:val="00EB64DB"/>
    <w:rsid w:val="00EC2040"/>
    <w:rsid w:val="00EE0CA9"/>
    <w:rsid w:val="00EE4287"/>
    <w:rsid w:val="00F0193D"/>
    <w:rsid w:val="00F1117F"/>
    <w:rsid w:val="00F12F08"/>
    <w:rsid w:val="00F13FB6"/>
    <w:rsid w:val="00F201E9"/>
    <w:rsid w:val="00F814A5"/>
    <w:rsid w:val="00F82E6F"/>
    <w:rsid w:val="00FB3E16"/>
    <w:rsid w:val="00FD0144"/>
    <w:rsid w:val="00FD3366"/>
    <w:rsid w:val="00FD51A5"/>
    <w:rsid w:val="00FD5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D2CF5"/>
  <w15:chartTrackingRefBased/>
  <w15:docId w15:val="{06E15BE6-EEBB-4D78-9145-3C2FA64D8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61E3"/>
    <w:pPr>
      <w:spacing w:after="200" w:line="276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626E5"/>
    <w:pPr>
      <w:keepNext/>
      <w:spacing w:after="0" w:line="480" w:lineRule="auto"/>
      <w:jc w:val="center"/>
      <w:outlineLvl w:val="0"/>
    </w:pPr>
    <w:rPr>
      <w:rFonts w:eastAsia="Times New Roman"/>
      <w:b/>
      <w:kern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93D38"/>
    <w:pPr>
      <w:keepNext/>
      <w:spacing w:after="0"/>
      <w:outlineLvl w:val="1"/>
    </w:pPr>
    <w:rPr>
      <w:rFonts w:eastAsia="Times New Roman"/>
      <w:b/>
      <w:bCs/>
      <w:i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B3E16"/>
    <w:pPr>
      <w:shd w:val="clear" w:color="auto" w:fill="FFFFFF"/>
      <w:spacing w:before="100" w:beforeAutospacing="1" w:after="100" w:afterAutospacing="1" w:line="240" w:lineRule="auto"/>
    </w:pPr>
    <w:rPr>
      <w:rFonts w:ascii="Verdana" w:eastAsia="Times New Roman" w:hAnsi="Verdana"/>
      <w:color w:val="000000"/>
      <w:sz w:val="20"/>
      <w:szCs w:val="20"/>
    </w:rPr>
  </w:style>
  <w:style w:type="character" w:styleId="Emphasis">
    <w:name w:val="Emphasis"/>
    <w:uiPriority w:val="20"/>
    <w:qFormat/>
    <w:rsid w:val="00FB3E16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2C0F2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C0F22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C0F2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C0F22"/>
    <w:rPr>
      <w:sz w:val="24"/>
      <w:szCs w:val="24"/>
    </w:rPr>
  </w:style>
  <w:style w:type="character" w:customStyle="1" w:styleId="Heading1Char">
    <w:name w:val="Heading 1 Char"/>
    <w:link w:val="Heading1"/>
    <w:uiPriority w:val="9"/>
    <w:rsid w:val="001626E5"/>
    <w:rPr>
      <w:rFonts w:eastAsia="Times New Roman"/>
      <w:b/>
      <w:kern w:val="32"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F305B"/>
    <w:pPr>
      <w:keepLines/>
      <w:spacing w:before="480" w:line="276" w:lineRule="auto"/>
      <w:outlineLvl w:val="9"/>
    </w:pPr>
    <w:rPr>
      <w:color w:val="365F91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3B2707"/>
    <w:pPr>
      <w:tabs>
        <w:tab w:val="right" w:leader="dot" w:pos="9350"/>
      </w:tabs>
      <w:spacing w:after="0" w:line="480" w:lineRule="auto"/>
    </w:pPr>
    <w:rPr>
      <w:rFonts w:eastAsia="CentennialLTStd-Roman"/>
      <w:b/>
      <w:noProof/>
    </w:rPr>
  </w:style>
  <w:style w:type="character" w:styleId="Hyperlink">
    <w:name w:val="Hyperlink"/>
    <w:uiPriority w:val="99"/>
    <w:unhideWhenUsed/>
    <w:rsid w:val="005F305B"/>
    <w:rPr>
      <w:color w:val="0000FF"/>
      <w:u w:val="single"/>
    </w:rPr>
  </w:style>
  <w:style w:type="character" w:customStyle="1" w:styleId="Heading2Char">
    <w:name w:val="Heading 2 Char"/>
    <w:link w:val="Heading2"/>
    <w:uiPriority w:val="9"/>
    <w:rsid w:val="00793D38"/>
    <w:rPr>
      <w:rFonts w:eastAsia="Times New Roman"/>
      <w:b/>
      <w:bCs/>
      <w:iCs/>
      <w:sz w:val="24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2929AE"/>
    <w:pPr>
      <w:ind w:left="240"/>
    </w:pPr>
  </w:style>
  <w:style w:type="character" w:customStyle="1" w:styleId="pubdate5">
    <w:name w:val="pubdate5"/>
    <w:rsid w:val="006D53F8"/>
    <w:rPr>
      <w:b/>
      <w:bCs/>
    </w:rPr>
  </w:style>
  <w:style w:type="paragraph" w:styleId="ListParagraph">
    <w:name w:val="List Paragraph"/>
    <w:basedOn w:val="Normal"/>
    <w:uiPriority w:val="34"/>
    <w:qFormat/>
    <w:rsid w:val="00211806"/>
    <w:pPr>
      <w:spacing w:after="160" w:line="259" w:lineRule="auto"/>
      <w:ind w:left="720"/>
      <w:contextualSpacing/>
    </w:pPr>
    <w:rPr>
      <w:rFonts w:ascii="Calibri" w:hAnsi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F201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977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15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79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92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25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21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90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6766">
              <w:marLeft w:val="-37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300147">
                  <w:marLeft w:val="0"/>
                  <w:marRight w:val="0"/>
                  <w:marTop w:val="75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56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.princeton.edu/pub/integrity/pages/cite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2.usj.edu/PDF/CAE/apareferencepage_6th_ed.pdf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/Users/cjcol/Downloads/LUO%20Honor%20Code%202018-2019.pdf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\Documents\Custom%20Office%20Templates\Week%205%20-%20RESEARCH%20OUTLINE%20TEMPLATE%202014%20(CJUS-300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469E32-4ECB-44BF-9668-92179F410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Week 5 - RESEARCH OUTLINE TEMPLATE 2014 (CJUS-300)</Template>
  <TotalTime>1</TotalTime>
  <Pages>4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3277</CharactersWithSpaces>
  <SharedDoc>false</SharedDoc>
  <HLinks>
    <vt:vector size="12" baseType="variant">
      <vt:variant>
        <vt:i4>6684706</vt:i4>
      </vt:variant>
      <vt:variant>
        <vt:i4>3</vt:i4>
      </vt:variant>
      <vt:variant>
        <vt:i4>0</vt:i4>
      </vt:variant>
      <vt:variant>
        <vt:i4>5</vt:i4>
      </vt:variant>
      <vt:variant>
        <vt:lpwstr>https://owl.english.purdue.edu/owl/resource/560/07/</vt:lpwstr>
      </vt:variant>
      <vt:variant>
        <vt:lpwstr/>
      </vt:variant>
      <vt:variant>
        <vt:i4>8126581</vt:i4>
      </vt:variant>
      <vt:variant>
        <vt:i4>0</vt:i4>
      </vt:variant>
      <vt:variant>
        <vt:i4>0</vt:i4>
      </vt:variant>
      <vt:variant>
        <vt:i4>5</vt:i4>
      </vt:variant>
      <vt:variant>
        <vt:lpwstr>http://dx.doi.org/xx.xxx/yyyyy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</dc:creator>
  <cp:keywords/>
  <cp:lastModifiedBy>Chris Colsey</cp:lastModifiedBy>
  <cp:revision>2</cp:revision>
  <dcterms:created xsi:type="dcterms:W3CDTF">2020-06-26T12:06:00Z</dcterms:created>
  <dcterms:modified xsi:type="dcterms:W3CDTF">2020-06-26T12:06:00Z</dcterms:modified>
</cp:coreProperties>
</file>